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E97" w:rsidRDefault="001E0E97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32E564F" wp14:editId="13B1E0C1">
            <wp:extent cx="5760720" cy="1182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užívat na všech dokumentec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9B" w:rsidRPr="0022002D" w:rsidRDefault="00A7279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Depreciation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the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reduction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of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recorded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cost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of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fixed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asset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in a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systematic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manner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until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the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value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of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the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asset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becomes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zero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</w:p>
    <w:p w:rsidR="00A7279B" w:rsidRPr="0022002D" w:rsidRDefault="00A7279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A7279B" w:rsidRPr="0022002D" w:rsidRDefault="00A7279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How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to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calculate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depreciation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in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own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business</w:t>
      </w:r>
    </w:p>
    <w:p w:rsidR="00DA4431" w:rsidRPr="0022002D" w:rsidRDefault="00DA4431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a)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according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to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accounting</w:t>
      </w:r>
      <w:proofErr w:type="spellEnd"/>
    </w:p>
    <w:p w:rsidR="00DA4431" w:rsidRPr="0022002D" w:rsidRDefault="0022002D" w:rsidP="00DA4431">
      <w:pPr>
        <w:pStyle w:val="Odstavecseseznamem"/>
        <w:numPr>
          <w:ilvl w:val="0"/>
          <w:numId w:val="3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annual</w:t>
      </w:r>
      <w:proofErr w:type="spellEnd"/>
      <w:r w:rsidR="00DA4431"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="00DA4431"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method</w:t>
      </w:r>
      <w:proofErr w:type="spellEnd"/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methed</w:t>
      </w:r>
      <w:proofErr w:type="spellEnd"/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 - účetní časové odpisy</w:t>
      </w:r>
    </w:p>
    <w:p w:rsidR="00DA4431" w:rsidRPr="0022002D" w:rsidRDefault="00DA4431" w:rsidP="00DA4431">
      <w:pPr>
        <w:pStyle w:val="Odstavecseseznamem"/>
        <w:numPr>
          <w:ilvl w:val="0"/>
          <w:numId w:val="3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unit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of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production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method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- účetní výkonové odpisy</w:t>
      </w:r>
    </w:p>
    <w:p w:rsidR="0023103E" w:rsidRDefault="0023103E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DA4431" w:rsidRPr="0022002D" w:rsidRDefault="00DA4431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b)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according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to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law</w:t>
      </w:r>
      <w:proofErr w:type="spellEnd"/>
    </w:p>
    <w:p w:rsidR="00A7279B" w:rsidRPr="0022002D" w:rsidRDefault="00A7279B" w:rsidP="00A7279B">
      <w:pPr>
        <w:pStyle w:val="Odstavecseseznamem"/>
        <w:numPr>
          <w:ilvl w:val="0"/>
          <w:numId w:val="3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double-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declining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balance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method</w:t>
      </w:r>
      <w:proofErr w:type="spellEnd"/>
      <w:r w:rsidR="008C1676"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DA4431"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– zrychlené </w:t>
      </w:r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odpisy</w:t>
      </w:r>
    </w:p>
    <w:p w:rsidR="00DA4431" w:rsidRPr="0022002D" w:rsidRDefault="00DA4431" w:rsidP="00A7279B">
      <w:pPr>
        <w:pStyle w:val="Odstavecseseznamem"/>
        <w:numPr>
          <w:ilvl w:val="0"/>
          <w:numId w:val="3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straight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line </w:t>
      </w:r>
      <w:proofErr w:type="spellStart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method</w:t>
      </w:r>
      <w:proofErr w:type="spellEnd"/>
      <w:r w:rsidR="002D228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–</w:t>
      </w:r>
      <w:r w:rsidR="002D228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rovnoměrné</w:t>
      </w:r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odpisy</w:t>
      </w:r>
    </w:p>
    <w:p w:rsidR="00A7279B" w:rsidRPr="0022002D" w:rsidRDefault="00A7279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22002D" w:rsidRPr="0022002D" w:rsidRDefault="0022002D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Cost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of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the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asset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 pořizovací cena</w:t>
      </w:r>
    </w:p>
    <w:p w:rsidR="00A21E12" w:rsidRPr="0022002D" w:rsidRDefault="0022002D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</w:t>
      </w:r>
      <w:r w:rsidR="00A21E12"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epreciation</w:t>
      </w:r>
      <w:proofErr w:type="spellEnd"/>
      <w:r w:rsidR="00A21E12"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="00A21E12"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rate</w:t>
      </w:r>
      <w:proofErr w:type="spellEnd"/>
      <w:r w:rsidR="00A21E12"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 odpisová sazba</w:t>
      </w:r>
    </w:p>
    <w:p w:rsidR="00A21E12" w:rsidRPr="0022002D" w:rsidRDefault="00A21E12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Book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value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at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the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beginning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 vstupní cena pro odepisování</w:t>
      </w:r>
    </w:p>
    <w:p w:rsidR="00A21E12" w:rsidRPr="0022002D" w:rsidRDefault="00DA4431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Accumulated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(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</w:t>
      </w:r>
      <w:r w:rsidR="00A21E12"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otal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  <w:r w:rsidR="00A21E12"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="00A21E12"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depreciations</w:t>
      </w:r>
      <w:proofErr w:type="spellEnd"/>
      <w:r w:rsidR="00A21E12"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- oprávky</w:t>
      </w:r>
    </w:p>
    <w:p w:rsidR="00A21E12" w:rsidRDefault="00A21E12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Book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value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at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the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end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of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the</w:t>
      </w:r>
      <w:proofErr w:type="spellEnd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2200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year</w:t>
      </w:r>
      <w:proofErr w:type="spellEnd"/>
      <w:r w:rsidRPr="0022002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 zůstatková cena pod odepisování</w:t>
      </w:r>
    </w:p>
    <w:p w:rsidR="0022002D" w:rsidRDefault="0022002D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spellStart"/>
      <w:r w:rsidRPr="009E39C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Technically</w:t>
      </w:r>
      <w:proofErr w:type="spellEnd"/>
      <w:r w:rsidRPr="009E39C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9E39C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upgrading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 technické zhodnocení</w:t>
      </w:r>
    </w:p>
    <w:p w:rsidR="00A21E12" w:rsidRPr="0022002D" w:rsidRDefault="00A21E12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83"/>
        <w:gridCol w:w="1323"/>
        <w:gridCol w:w="1504"/>
        <w:gridCol w:w="2835"/>
        <w:gridCol w:w="4111"/>
      </w:tblGrid>
      <w:tr w:rsidR="009E39CB" w:rsidRPr="0022002D" w:rsidTr="00975D5E">
        <w:trPr>
          <w:trHeight w:val="464"/>
        </w:trPr>
        <w:tc>
          <w:tcPr>
            <w:tcW w:w="683" w:type="dxa"/>
            <w:vAlign w:val="center"/>
          </w:tcPr>
          <w:p w:rsidR="009E39CB" w:rsidRPr="0022002D" w:rsidRDefault="009E39CB" w:rsidP="009E39CB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Year</w:t>
            </w:r>
            <w:proofErr w:type="spellEnd"/>
          </w:p>
        </w:tc>
        <w:tc>
          <w:tcPr>
            <w:tcW w:w="1323" w:type="dxa"/>
            <w:vAlign w:val="center"/>
          </w:tcPr>
          <w:p w:rsidR="009E39CB" w:rsidRPr="0022002D" w:rsidRDefault="009E39CB" w:rsidP="009E39CB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Calculation</w:t>
            </w:r>
            <w:proofErr w:type="spellEnd"/>
          </w:p>
        </w:tc>
        <w:tc>
          <w:tcPr>
            <w:tcW w:w="1504" w:type="dxa"/>
            <w:vAlign w:val="center"/>
          </w:tcPr>
          <w:p w:rsidR="009E39CB" w:rsidRPr="0022002D" w:rsidRDefault="009E39CB" w:rsidP="0023103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Depreciation</w:t>
            </w:r>
            <w:proofErr w:type="spellEnd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E39CB" w:rsidRPr="0022002D" w:rsidRDefault="009E39CB" w:rsidP="009E39CB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Accumulated</w:t>
            </w:r>
            <w:proofErr w:type="spellEnd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depreciations</w:t>
            </w:r>
            <w:proofErr w:type="spellEnd"/>
          </w:p>
        </w:tc>
        <w:tc>
          <w:tcPr>
            <w:tcW w:w="4111" w:type="dxa"/>
            <w:vAlign w:val="center"/>
          </w:tcPr>
          <w:p w:rsidR="009E39CB" w:rsidRPr="0022002D" w:rsidRDefault="009E39CB" w:rsidP="009E39CB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Book</w:t>
            </w:r>
            <w:proofErr w:type="spellEnd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value</w:t>
            </w:r>
            <w:proofErr w:type="spellEnd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at</w:t>
            </w:r>
            <w:proofErr w:type="spellEnd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the</w:t>
            </w:r>
            <w:proofErr w:type="spellEnd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end </w:t>
            </w: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of</w:t>
            </w:r>
            <w:proofErr w:type="spellEnd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the</w:t>
            </w:r>
            <w:proofErr w:type="spellEnd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200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year</w:t>
            </w:r>
            <w:proofErr w:type="spellEnd"/>
          </w:p>
        </w:tc>
      </w:tr>
    </w:tbl>
    <w:p w:rsidR="008C1676" w:rsidRPr="0022002D" w:rsidRDefault="008C1676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C1676" w:rsidRDefault="00021BFE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Vocabulary</w:t>
      </w:r>
    </w:p>
    <w:p w:rsidR="00913D00" w:rsidRDefault="00913D00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sectPr w:rsidR="00913D00" w:rsidSect="00A56A6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E39CB" w:rsidRP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E39C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lastRenderedPageBreak/>
        <w:t>+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  <w:t>plus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plas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9E39CB" w:rsidRPr="009E39CB" w:rsidRDefault="009E39CB" w:rsidP="009E39CB">
      <w:pPr>
        <w:tabs>
          <w:tab w:val="left" w:pos="708"/>
          <w:tab w:val="left" w:pos="142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E39C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  <w:t>minus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meines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9E39CB" w:rsidRP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E39C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x</w:t>
      </w:r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times</w:t>
      </w:r>
      <w:proofErr w:type="spellEnd"/>
    </w:p>
    <w:p w:rsidR="009E39CB" w:rsidRP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E39C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/</w:t>
      </w:r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divided</w:t>
      </w:r>
      <w:proofErr w:type="spellEnd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by</w:t>
      </w:r>
    </w:p>
    <w:p w:rsidR="009E39CB" w:rsidRP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E39C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=</w:t>
      </w:r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equals</w:t>
      </w:r>
      <w:proofErr w:type="spellEnd"/>
    </w:p>
    <w:p w:rsidR="009E39CB" w:rsidRP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E39C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zlomek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fraction</w:t>
      </w:r>
      <w:proofErr w:type="spellEnd"/>
    </w:p>
    <w:p w:rsidR="009E39CB" w:rsidRP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E39C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čitatel</w:t>
      </w:r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numeratot</w:t>
      </w:r>
      <w:proofErr w:type="spellEnd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njumereiter</w:t>
      </w:r>
      <w:proofErr w:type="spellEnd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E39C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jmenovatel</w:t>
      </w:r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denominator</w:t>
      </w:r>
      <w:proofErr w:type="spellEnd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dinamineiter</w:t>
      </w:r>
      <w:proofErr w:type="spellEnd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zaokrouhlení</w:t>
      </w:r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round</w:t>
      </w:r>
      <w:proofErr w:type="spellEnd"/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answer</w:t>
      </w:r>
      <w:proofErr w:type="spellEnd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to </w:t>
      </w:r>
      <w:proofErr w:type="spellStart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whole</w:t>
      </w:r>
      <w:proofErr w:type="spellEnd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number</w:t>
      </w:r>
      <w:proofErr w:type="spellEnd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up</w:t>
      </w:r>
    </w:p>
    <w:p w:rsid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celé číslo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integer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intidžr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desetinné č.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decimal</w:t>
      </w:r>
      <w:proofErr w:type="spellEnd"/>
    </w:p>
    <w:p w:rsidR="009E39CB" w:rsidRDefault="009E39CB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cifra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degit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didžit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DD0B93" w:rsidRDefault="00DD0B93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součet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total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sum</w:t>
      </w:r>
    </w:p>
    <w:p w:rsidR="00DD0B93" w:rsidRDefault="00DD0B93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sečíst, přidat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add</w:t>
      </w:r>
      <w:proofErr w:type="spellEnd"/>
    </w:p>
    <w:p w:rsidR="00DD0B93" w:rsidRDefault="00DD0B93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rozdíl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difference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of</w:t>
      </w:r>
      <w:proofErr w:type="spellEnd"/>
    </w:p>
    <w:p w:rsidR="00DD0B93" w:rsidRDefault="00DD0B93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lastRenderedPageBreak/>
        <w:t>odečíst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subtract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from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sabtraekt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DD0B93" w:rsidRDefault="00DD0B93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součin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product</w:t>
      </w:r>
      <w:proofErr w:type="spellEnd"/>
    </w:p>
    <w:p w:rsidR="00DD0B93" w:rsidRDefault="00DD0B93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násobit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multiply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sth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. by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sth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</w:p>
    <w:p w:rsidR="000B7FE4" w:rsidRDefault="000B7FE4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dělit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divide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sth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. by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sth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divaid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0B7FE4" w:rsidRDefault="000B7FE4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podíl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quotient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koušent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0B7FE4" w:rsidRDefault="000B7FE4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zbytek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remainder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rimeinder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0B7FE4" w:rsidRDefault="000B7FE4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menší než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less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than</w:t>
      </w:r>
      <w:proofErr w:type="spellEnd"/>
    </w:p>
    <w:p w:rsidR="000B7FE4" w:rsidRDefault="000B7FE4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větší než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gr</w:t>
      </w:r>
      <w:r w:rsidR="00ED298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ater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than</w:t>
      </w:r>
      <w:proofErr w:type="spellEnd"/>
    </w:p>
    <w:p w:rsidR="00ED298D" w:rsidRDefault="00ED298D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rovný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equal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to</w:t>
      </w:r>
    </w:p>
    <w:p w:rsidR="00ED298D" w:rsidRDefault="00ED298D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výsledek</w:t>
      </w:r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 w:rsidR="00A56A6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answer</w:t>
      </w:r>
      <w:proofErr w:type="spellEnd"/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, </w:t>
      </w:r>
      <w:proofErr w:type="spellStart"/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result</w:t>
      </w:r>
      <w:proofErr w:type="spellEnd"/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, </w:t>
      </w:r>
      <w:proofErr w:type="spellStart"/>
      <w:r w:rsidR="002C2B5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count</w:t>
      </w:r>
      <w:proofErr w:type="spellEnd"/>
    </w:p>
    <w:p w:rsidR="002D228F" w:rsidRDefault="002D228F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2019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twenty-eighteen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two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tausend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eighteen</w:t>
      </w:r>
      <w:proofErr w:type="spellEnd"/>
    </w:p>
    <w:p w:rsidR="00913D00" w:rsidRDefault="00913D00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částka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amount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emaunt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:rsidR="00913D00" w:rsidRDefault="00913D00" w:rsidP="00A5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sectPr w:rsidR="00913D00" w:rsidSect="00913D0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koeficient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coefficient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keuifišent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)</w:t>
      </w:r>
    </w:p>
    <w:p w:rsidR="002D228F" w:rsidRDefault="002D228F" w:rsidP="00A5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</w:p>
    <w:p w:rsidR="000B7FE4" w:rsidRDefault="000B7FE4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913D00" w:rsidRDefault="00913D00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913D00" w:rsidRDefault="00913D00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913D00" w:rsidRDefault="00913D00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913D00" w:rsidRDefault="00913D00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913D00" w:rsidRDefault="00913D00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913D00" w:rsidRDefault="00913D00" w:rsidP="00A7279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bookmarkStart w:id="0" w:name="_GoBack"/>
      <w:bookmarkEnd w:id="0"/>
    </w:p>
    <w:sectPr w:rsidR="00913D00" w:rsidSect="00913D0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18C3"/>
    <w:multiLevelType w:val="multilevel"/>
    <w:tmpl w:val="66B46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B303E4"/>
    <w:multiLevelType w:val="hybridMultilevel"/>
    <w:tmpl w:val="A190BD6E"/>
    <w:lvl w:ilvl="0" w:tplc="7312D6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E57DD4"/>
    <w:multiLevelType w:val="multilevel"/>
    <w:tmpl w:val="E9CCC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9B"/>
    <w:rsid w:val="00021BFE"/>
    <w:rsid w:val="000B7FE4"/>
    <w:rsid w:val="001E0E97"/>
    <w:rsid w:val="0022002D"/>
    <w:rsid w:val="0023103E"/>
    <w:rsid w:val="002C2B5F"/>
    <w:rsid w:val="002D228F"/>
    <w:rsid w:val="002E799A"/>
    <w:rsid w:val="00401226"/>
    <w:rsid w:val="00446401"/>
    <w:rsid w:val="008C1676"/>
    <w:rsid w:val="008C6BED"/>
    <w:rsid w:val="00913D00"/>
    <w:rsid w:val="00975D5E"/>
    <w:rsid w:val="009E39CB"/>
    <w:rsid w:val="00A21E12"/>
    <w:rsid w:val="00A56A66"/>
    <w:rsid w:val="00A7279B"/>
    <w:rsid w:val="00BC30A8"/>
    <w:rsid w:val="00DA4431"/>
    <w:rsid w:val="00DD0B93"/>
    <w:rsid w:val="00ED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3D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A727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A7279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7279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7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7279B"/>
    <w:rPr>
      <w:b/>
      <w:bCs/>
    </w:rPr>
  </w:style>
  <w:style w:type="character" w:styleId="Zvraznn">
    <w:name w:val="Emphasis"/>
    <w:basedOn w:val="Standardnpsmoodstavce"/>
    <w:uiPriority w:val="20"/>
    <w:qFormat/>
    <w:rsid w:val="00A7279B"/>
    <w:rPr>
      <w:i/>
      <w:iCs/>
    </w:rPr>
  </w:style>
  <w:style w:type="paragraph" w:styleId="Odstavecseseznamem">
    <w:name w:val="List Paragraph"/>
    <w:basedOn w:val="Normln"/>
    <w:uiPriority w:val="34"/>
    <w:qFormat/>
    <w:rsid w:val="00A7279B"/>
    <w:pPr>
      <w:ind w:left="720"/>
      <w:contextualSpacing/>
    </w:pPr>
  </w:style>
  <w:style w:type="table" w:styleId="Mkatabulky">
    <w:name w:val="Table Grid"/>
    <w:basedOn w:val="Normlntabulka"/>
    <w:uiPriority w:val="59"/>
    <w:rsid w:val="008C1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m-p-em">
    <w:name w:val="tm-p-em"/>
    <w:basedOn w:val="Standardnpsmoodstavce"/>
    <w:rsid w:val="0022002D"/>
  </w:style>
  <w:style w:type="character" w:customStyle="1" w:styleId="dobre">
    <w:name w:val="dobre"/>
    <w:basedOn w:val="Standardnpsmoodstavce"/>
    <w:rsid w:val="00DD0B93"/>
  </w:style>
  <w:style w:type="paragraph" w:styleId="Textbubliny">
    <w:name w:val="Balloon Text"/>
    <w:basedOn w:val="Normln"/>
    <w:link w:val="TextbublinyChar"/>
    <w:uiPriority w:val="99"/>
    <w:semiHidden/>
    <w:unhideWhenUsed/>
    <w:rsid w:val="00DD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0B93"/>
    <w:rPr>
      <w:rFonts w:ascii="Tahoma" w:hAnsi="Tahoma" w:cs="Tahoma"/>
      <w:sz w:val="16"/>
      <w:szCs w:val="16"/>
    </w:rPr>
  </w:style>
  <w:style w:type="character" w:customStyle="1" w:styleId="pronunciation">
    <w:name w:val="pronunciation"/>
    <w:basedOn w:val="Standardnpsmoodstavce"/>
    <w:rsid w:val="000B7FE4"/>
  </w:style>
  <w:style w:type="character" w:styleId="Sledovanodkaz">
    <w:name w:val="FollowedHyperlink"/>
    <w:basedOn w:val="Standardnpsmoodstavce"/>
    <w:uiPriority w:val="99"/>
    <w:semiHidden/>
    <w:unhideWhenUsed/>
    <w:rsid w:val="00A56A66"/>
    <w:rPr>
      <w:color w:val="800080"/>
      <w:u w:val="single"/>
    </w:rPr>
  </w:style>
  <w:style w:type="character" w:customStyle="1" w:styleId="tooltiptext">
    <w:name w:val="tooltiptext"/>
    <w:basedOn w:val="Standardnpsmoodstavce"/>
    <w:rsid w:val="00A56A66"/>
  </w:style>
  <w:style w:type="character" w:customStyle="1" w:styleId="Nadpis1Char">
    <w:name w:val="Nadpis 1 Char"/>
    <w:basedOn w:val="Standardnpsmoodstavce"/>
    <w:link w:val="Nadpis1"/>
    <w:uiPriority w:val="9"/>
    <w:rsid w:val="00913D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ron">
    <w:name w:val="pron"/>
    <w:basedOn w:val="Normln"/>
    <w:rsid w:val="00913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udio">
    <w:name w:val="audio"/>
    <w:basedOn w:val="Normln"/>
    <w:rsid w:val="00913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3D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A727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A7279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7279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7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7279B"/>
    <w:rPr>
      <w:b/>
      <w:bCs/>
    </w:rPr>
  </w:style>
  <w:style w:type="character" w:styleId="Zvraznn">
    <w:name w:val="Emphasis"/>
    <w:basedOn w:val="Standardnpsmoodstavce"/>
    <w:uiPriority w:val="20"/>
    <w:qFormat/>
    <w:rsid w:val="00A7279B"/>
    <w:rPr>
      <w:i/>
      <w:iCs/>
    </w:rPr>
  </w:style>
  <w:style w:type="paragraph" w:styleId="Odstavecseseznamem">
    <w:name w:val="List Paragraph"/>
    <w:basedOn w:val="Normln"/>
    <w:uiPriority w:val="34"/>
    <w:qFormat/>
    <w:rsid w:val="00A7279B"/>
    <w:pPr>
      <w:ind w:left="720"/>
      <w:contextualSpacing/>
    </w:pPr>
  </w:style>
  <w:style w:type="table" w:styleId="Mkatabulky">
    <w:name w:val="Table Grid"/>
    <w:basedOn w:val="Normlntabulka"/>
    <w:uiPriority w:val="59"/>
    <w:rsid w:val="008C1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m-p-em">
    <w:name w:val="tm-p-em"/>
    <w:basedOn w:val="Standardnpsmoodstavce"/>
    <w:rsid w:val="0022002D"/>
  </w:style>
  <w:style w:type="character" w:customStyle="1" w:styleId="dobre">
    <w:name w:val="dobre"/>
    <w:basedOn w:val="Standardnpsmoodstavce"/>
    <w:rsid w:val="00DD0B93"/>
  </w:style>
  <w:style w:type="paragraph" w:styleId="Textbubliny">
    <w:name w:val="Balloon Text"/>
    <w:basedOn w:val="Normln"/>
    <w:link w:val="TextbublinyChar"/>
    <w:uiPriority w:val="99"/>
    <w:semiHidden/>
    <w:unhideWhenUsed/>
    <w:rsid w:val="00DD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0B93"/>
    <w:rPr>
      <w:rFonts w:ascii="Tahoma" w:hAnsi="Tahoma" w:cs="Tahoma"/>
      <w:sz w:val="16"/>
      <w:szCs w:val="16"/>
    </w:rPr>
  </w:style>
  <w:style w:type="character" w:customStyle="1" w:styleId="pronunciation">
    <w:name w:val="pronunciation"/>
    <w:basedOn w:val="Standardnpsmoodstavce"/>
    <w:rsid w:val="000B7FE4"/>
  </w:style>
  <w:style w:type="character" w:styleId="Sledovanodkaz">
    <w:name w:val="FollowedHyperlink"/>
    <w:basedOn w:val="Standardnpsmoodstavce"/>
    <w:uiPriority w:val="99"/>
    <w:semiHidden/>
    <w:unhideWhenUsed/>
    <w:rsid w:val="00A56A66"/>
    <w:rPr>
      <w:color w:val="800080"/>
      <w:u w:val="single"/>
    </w:rPr>
  </w:style>
  <w:style w:type="character" w:customStyle="1" w:styleId="tooltiptext">
    <w:name w:val="tooltiptext"/>
    <w:basedOn w:val="Standardnpsmoodstavce"/>
    <w:rsid w:val="00A56A66"/>
  </w:style>
  <w:style w:type="character" w:customStyle="1" w:styleId="Nadpis1Char">
    <w:name w:val="Nadpis 1 Char"/>
    <w:basedOn w:val="Standardnpsmoodstavce"/>
    <w:link w:val="Nadpis1"/>
    <w:uiPriority w:val="9"/>
    <w:rsid w:val="00913D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ron">
    <w:name w:val="pron"/>
    <w:basedOn w:val="Normln"/>
    <w:rsid w:val="00913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udio">
    <w:name w:val="audio"/>
    <w:basedOn w:val="Normln"/>
    <w:rsid w:val="00913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1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1056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1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809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499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56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01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79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8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089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3741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8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386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478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74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765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288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1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74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950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582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0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818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0675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1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911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75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07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547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0117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9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13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949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03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92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317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9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5553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613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5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441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278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9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4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935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625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9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70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07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1959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4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4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477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8025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1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1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804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9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904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8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772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866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0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8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194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180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61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0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550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0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97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1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6080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5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32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9056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793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2466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7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2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223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603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3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895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8417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14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936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3710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0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569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246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4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613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438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4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187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558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09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277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73952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6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02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26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1911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2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A01971DE</Template>
  <TotalTime>1</TotalTime>
  <Pages>1</Pages>
  <Words>222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OAHS</dc:creator>
  <cp:lastModifiedBy>OAHS</cp:lastModifiedBy>
  <cp:revision>5</cp:revision>
  <cp:lastPrinted>2019-02-20T11:43:00Z</cp:lastPrinted>
  <dcterms:created xsi:type="dcterms:W3CDTF">2019-02-20T21:33:00Z</dcterms:created>
  <dcterms:modified xsi:type="dcterms:W3CDTF">2019-05-14T09:55:00Z</dcterms:modified>
</cp:coreProperties>
</file>