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87F" w:rsidRDefault="009B387F" w:rsidP="009F230F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7BE8B75E" wp14:editId="29CF86CA">
            <wp:extent cx="5760720" cy="1182370"/>
            <wp:effectExtent l="0" t="0" r="0" b="0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230F" w:rsidRDefault="009F230F" w:rsidP="009F230F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CLIL </w:t>
      </w:r>
      <w:proofErr w:type="spellStart"/>
      <w:r>
        <w:rPr>
          <w:rStyle w:val="st"/>
          <w:rFonts w:ascii="Times New Roman" w:hAnsi="Times New Roman" w:cs="Times New Roman"/>
          <w:b/>
          <w:sz w:val="20"/>
          <w:szCs w:val="20"/>
        </w:rPr>
        <w:t>content</w:t>
      </w:r>
      <w:proofErr w:type="spellEnd"/>
      <w:r>
        <w:rPr>
          <w:rStyle w:val="st"/>
          <w:rFonts w:ascii="Times New Roman" w:hAnsi="Times New Roman" w:cs="Times New Roman"/>
          <w:b/>
          <w:sz w:val="20"/>
          <w:szCs w:val="20"/>
        </w:rPr>
        <w:t xml:space="preserve"> and </w:t>
      </w:r>
      <w:proofErr w:type="spellStart"/>
      <w:r>
        <w:rPr>
          <w:rStyle w:val="st"/>
          <w:rFonts w:ascii="Times New Roman" w:hAnsi="Times New Roman" w:cs="Times New Roman"/>
          <w:b/>
          <w:sz w:val="20"/>
          <w:szCs w:val="20"/>
        </w:rPr>
        <w:t>language</w:t>
      </w:r>
      <w:proofErr w:type="spellEnd"/>
      <w:r>
        <w:rPr>
          <w:rStyle w:val="st"/>
          <w:rFonts w:ascii="Times New Roman" w:hAnsi="Times New Roman" w:cs="Times New Roman"/>
          <w:b/>
          <w:sz w:val="20"/>
          <w:szCs w:val="20"/>
        </w:rPr>
        <w:t xml:space="preserve"> integrated learning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>SUBJECT : Tourist guiding, 2nd grade</w:t>
      </w:r>
    </w:p>
    <w:p w:rsidR="00FC5BD5" w:rsidRDefault="009F230F" w:rsidP="00691073">
      <w:pPr>
        <w:spacing w:after="0"/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Theme:  </w:t>
      </w:r>
      <w:r w:rsidR="00A24856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BENEFITS TO BE </w:t>
      </w:r>
      <w:r w:rsidR="001A6FEA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A TOUR GUIDE</w:t>
      </w:r>
      <w:r w:rsidR="001451B0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        </w:t>
      </w:r>
    </w:p>
    <w:p w:rsidR="001A6FEA" w:rsidRDefault="009B387F" w:rsidP="00691073">
      <w:pPr>
        <w:spacing w:after="0"/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</w:pPr>
      <w:hyperlink r:id="rId7" w:history="1">
        <w:r w:rsidR="000C01DD" w:rsidRPr="006E2A9E">
          <w:rPr>
            <w:rStyle w:val="Hypertextovodkaz"/>
            <w:rFonts w:ascii="Times New Roman" w:eastAsia="Times New Roman" w:hAnsi="Times New Roman" w:cs="Times New Roman"/>
            <w:b/>
            <w:sz w:val="20"/>
            <w:szCs w:val="20"/>
            <w:lang w:eastAsia="cs-CZ"/>
          </w:rPr>
          <w:t>https://www.youtube.com/watch?v=BxpLdVCSMYE</w:t>
        </w:r>
      </w:hyperlink>
      <w:r w:rsidR="000C01DD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  </w:t>
      </w:r>
      <w:r w:rsidR="00940C84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940C84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till</w:t>
      </w:r>
      <w:proofErr w:type="spellEnd"/>
      <w:r w:rsidR="00940C84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1:59</w:t>
      </w:r>
      <w:r w:rsidR="000C01DD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min</w:t>
      </w:r>
    </w:p>
    <w:p w:rsidR="00F23B3F" w:rsidRDefault="00F23B3F" w:rsidP="00691073">
      <w:pPr>
        <w:spacing w:after="0"/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</w:pPr>
    </w:p>
    <w:p w:rsidR="00F23B3F" w:rsidRPr="00FC5BD5" w:rsidRDefault="00F23B3F" w:rsidP="00691073">
      <w:pPr>
        <w:spacing w:after="0"/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</w:pPr>
    </w:p>
    <w:p w:rsidR="002A097D" w:rsidRPr="00691073" w:rsidRDefault="002A097D" w:rsidP="00691073">
      <w:pPr>
        <w:spacing w:after="0"/>
        <w:rPr>
          <w:rStyle w:val="Hypertextovodkaz"/>
          <w:rFonts w:ascii="Times New Roman" w:eastAsia="Times New Roman" w:hAnsi="Times New Roman" w:cs="Times New Roman"/>
          <w:b/>
          <w:i/>
          <w:color w:val="auto"/>
          <w:sz w:val="20"/>
          <w:szCs w:val="20"/>
          <w:lang w:eastAsia="cs-CZ"/>
        </w:rPr>
      </w:pPr>
      <w:r w:rsidRPr="00691073">
        <w:rPr>
          <w:rStyle w:val="Hypertextovodkaz"/>
          <w:rFonts w:ascii="Times New Roman" w:eastAsia="Times New Roman" w:hAnsi="Times New Roman" w:cs="Times New Roman"/>
          <w:b/>
          <w:i/>
          <w:color w:val="auto"/>
          <w:sz w:val="20"/>
          <w:szCs w:val="20"/>
          <w:lang w:eastAsia="cs-CZ"/>
        </w:rPr>
        <w:t>Tasks :</w:t>
      </w:r>
    </w:p>
    <w:p w:rsidR="00691073" w:rsidRDefault="002A097D" w:rsidP="00691073">
      <w:pPr>
        <w:spacing w:after="0"/>
        <w:rPr>
          <w:rStyle w:val="Hypertextovodkaz"/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1.Watch the video lesson and try to understand</w:t>
      </w:r>
      <w:r w:rsidR="00691073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r w:rsidR="001A6FEA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   </w:t>
      </w:r>
      <w:r w:rsidR="001A6FEA" w:rsidRPr="001A6FEA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https://www.youtube.com/watch?v=XNO9e3JZm-4</w:t>
      </w:r>
    </w:p>
    <w:p w:rsidR="002A097D" w:rsidRPr="002A097D" w:rsidRDefault="002A097D" w:rsidP="00691073">
      <w:pPr>
        <w:spacing w:after="0"/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</w:pPr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2. Read the text below and underline the words and word connections you don’t understand</w:t>
      </w:r>
    </w:p>
    <w:p w:rsidR="002A097D" w:rsidRDefault="004040EF" w:rsidP="00691073">
      <w:pPr>
        <w:spacing w:after="0"/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</w:pPr>
      <w: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3. </w:t>
      </w:r>
      <w:proofErr w:type="spellStart"/>
      <w:r w:rsidR="003D6CD7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What</w:t>
      </w:r>
      <w:proofErr w:type="spellEnd"/>
      <w: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294EF3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benefits</w:t>
      </w:r>
      <w:proofErr w:type="spellEnd"/>
      <w:r w:rsidR="003D6CD7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3D6CD7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does</w:t>
      </w:r>
      <w:proofErr w:type="spellEnd"/>
      <w:r w:rsidR="00294EF3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294EF3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work</w:t>
      </w:r>
      <w:r w:rsidR="003D6CD7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ing</w:t>
      </w:r>
      <w:proofErr w:type="spellEnd"/>
      <w:r w:rsidR="00294EF3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as a tour </w:t>
      </w:r>
      <w:proofErr w:type="spellStart"/>
      <w:r w:rsidR="00294EF3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guide</w:t>
      </w:r>
      <w:proofErr w:type="spellEnd"/>
      <w:r w:rsidR="003D6CD7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3D6CD7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bring</w:t>
      </w:r>
      <w:proofErr w:type="spellEnd"/>
      <w: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?</w:t>
      </w:r>
    </w:p>
    <w:p w:rsidR="00691073" w:rsidRDefault="00691073" w:rsidP="00691073">
      <w:pPr>
        <w:spacing w:after="0"/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</w:pPr>
      <w: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4. Try to </w:t>
      </w:r>
      <w:r w:rsidR="00294EF3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add some other benefits</w:t>
      </w:r>
    </w:p>
    <w:p w:rsidR="00294EF3" w:rsidRPr="002A097D" w:rsidRDefault="00294EF3" w:rsidP="00691073">
      <w:pPr>
        <w:spacing w:after="0"/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</w:pPr>
      <w: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5. Are there mentioned any benefits you don’t agree with?</w:t>
      </w:r>
    </w:p>
    <w:p w:rsidR="002A097D" w:rsidRDefault="002A097D">
      <w:pP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</w:pPr>
    </w:p>
    <w:p w:rsidR="000C01DD" w:rsidRDefault="003D6CD7" w:rsidP="000C01DD">
      <w:pPr>
        <w:pStyle w:val="Odstavecseseznamem"/>
        <w:numPr>
          <w:ilvl w:val="0"/>
          <w:numId w:val="4"/>
        </w:numP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</w:pPr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Tour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guides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create</w:t>
      </w:r>
      <w:proofErr w:type="spellEnd"/>
      <w:r w:rsidR="000C01DD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0C01DD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opportunit</w:t>
      </w:r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ies</w:t>
      </w:r>
      <w:proofErr w:type="spellEnd"/>
      <w:r w:rsidR="000C01DD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0C01DD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for</w:t>
      </w:r>
      <w:proofErr w:type="spellEnd"/>
      <w:r w:rsidR="000C01DD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0C01DD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individuals</w:t>
      </w:r>
      <w:proofErr w:type="spellEnd"/>
      <w:r w:rsidR="000C01DD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to </w:t>
      </w:r>
      <w:proofErr w:type="spellStart"/>
      <w:r w:rsidR="000C01DD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learn</w:t>
      </w:r>
      <w:proofErr w:type="spellEnd"/>
      <w:r w:rsidR="000C01DD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a </w:t>
      </w:r>
      <w:proofErr w:type="spellStart"/>
      <w:r w:rsidR="000C01DD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new</w:t>
      </w:r>
      <w:proofErr w:type="spellEnd"/>
      <w:r w:rsidR="000C01DD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0C01DD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knowledge</w:t>
      </w:r>
      <w:proofErr w:type="spellEnd"/>
      <w:r w:rsidR="000C01DD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of</w:t>
      </w:r>
      <w:proofErr w:type="spellEnd"/>
      <w:r w:rsidR="000C01DD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0C01DD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an</w:t>
      </w:r>
      <w:proofErr w:type="spellEnd"/>
      <w:r w:rsidR="000C01DD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area or attraction and let </w:t>
      </w:r>
      <w:proofErr w:type="spellStart"/>
      <w:r w:rsidR="000C01DD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them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share</w:t>
      </w:r>
      <w:proofErr w:type="spellEnd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that</w:t>
      </w:r>
      <w:proofErr w:type="spellEnd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knowledge</w:t>
      </w:r>
      <w:proofErr w:type="spellEnd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0C01DD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with</w:t>
      </w:r>
      <w:proofErr w:type="spellEnd"/>
      <w:r w:rsidR="000C01DD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0C01DD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others</w:t>
      </w:r>
      <w:proofErr w:type="spellEnd"/>
      <w:r w:rsidR="000C01DD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, </w:t>
      </w:r>
      <w:proofErr w:type="spellStart"/>
      <w:r w:rsidR="000C01DD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helping</w:t>
      </w:r>
      <w:proofErr w:type="spellEnd"/>
      <w:r w:rsidR="000C01DD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and </w:t>
      </w:r>
      <w:proofErr w:type="spellStart"/>
      <w:r w:rsidR="000C01DD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guiding</w:t>
      </w:r>
      <w:proofErr w:type="spellEnd"/>
      <w:r w:rsidR="000C01DD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others to be familiar in</w:t>
      </w:r>
      <w:r w:rsidR="00923EAB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r w:rsidR="000C01DD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a new place</w:t>
      </w:r>
    </w:p>
    <w:p w:rsidR="00923EAB" w:rsidRDefault="003D6CD7" w:rsidP="000C01DD">
      <w:pPr>
        <w:pStyle w:val="Odstavecseseznamem"/>
        <w:numPr>
          <w:ilvl w:val="0"/>
          <w:numId w:val="4"/>
        </w:numP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</w:pPr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A t</w:t>
      </w:r>
      <w:r w:rsidR="00923EAB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our </w:t>
      </w:r>
      <w:proofErr w:type="spellStart"/>
      <w:r w:rsidR="00923EAB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guide</w:t>
      </w:r>
      <w:proofErr w:type="spellEnd"/>
      <w:r w:rsidR="00923EAB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has </w:t>
      </w:r>
      <w:proofErr w:type="spellStart"/>
      <w:r w:rsidR="00923EAB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flexible</w:t>
      </w:r>
      <w:proofErr w:type="spellEnd"/>
      <w:r w:rsidR="00923EAB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923EAB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working</w:t>
      </w:r>
      <w:proofErr w:type="spellEnd"/>
      <w:r w:rsidR="00923EAB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923EAB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hours</w:t>
      </w:r>
      <w:proofErr w:type="spellEnd"/>
      <w:r w:rsidR="00F62B5A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which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are not limited</w:t>
      </w:r>
      <w:r w:rsidR="00F62B5A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to</w:t>
      </w:r>
      <w:r w:rsidR="00F62B5A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F62B5A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the</w:t>
      </w:r>
      <w:proofErr w:type="spellEnd"/>
      <w:r w:rsidR="00F62B5A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F62B5A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usual</w:t>
      </w:r>
      <w:proofErr w:type="spellEnd"/>
      <w:r w:rsidR="00F62B5A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9am -5pm business </w:t>
      </w:r>
      <w:proofErr w:type="spellStart"/>
      <w:r w:rsidR="00F62B5A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hours</w:t>
      </w:r>
      <w:proofErr w:type="spellEnd"/>
      <w:r w:rsidR="00F62B5A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nor </w:t>
      </w:r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to</w:t>
      </w:r>
      <w:r w:rsidR="00F62B5A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F62B5A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the</w:t>
      </w:r>
      <w:proofErr w:type="spellEnd"/>
      <w:r w:rsidR="00F62B5A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F62B5A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wo</w:t>
      </w:r>
      <w:r w:rsidR="005D15D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rking</w:t>
      </w:r>
      <w:proofErr w:type="spellEnd"/>
      <w:r w:rsidR="005D15D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5D15D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space</w:t>
      </w:r>
      <w:proofErr w:type="spellEnd"/>
      <w:r w:rsidR="005D15D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5D15D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of</w:t>
      </w:r>
      <w:proofErr w:type="spellEnd"/>
      <w:r w:rsidR="005D15D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5D15D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an</w:t>
      </w:r>
      <w:proofErr w:type="spellEnd"/>
      <w:r w:rsidR="005D15D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office. Tour </w:t>
      </w:r>
      <w:proofErr w:type="spellStart"/>
      <w:r w:rsidR="005D15D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g</w:t>
      </w:r>
      <w:r w:rsidR="00F62B5A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uides</w:t>
      </w:r>
      <w:proofErr w:type="spellEnd"/>
      <w:r w:rsidR="00F62B5A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F62B5A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enjoy</w:t>
      </w:r>
      <w:proofErr w:type="spellEnd"/>
      <w:r w:rsidR="00F62B5A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F62B5A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working</w:t>
      </w:r>
      <w:proofErr w:type="spellEnd"/>
      <w:r w:rsidR="00F62B5A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at</w:t>
      </w:r>
      <w:proofErr w:type="spellEnd"/>
      <w:r w:rsidR="00F62B5A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F62B5A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different</w:t>
      </w:r>
      <w:proofErr w:type="spellEnd"/>
      <w:r w:rsidR="00F62B5A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F62B5A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attractions</w:t>
      </w:r>
      <w:proofErr w:type="spellEnd"/>
      <w:r w:rsidR="00F62B5A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and </w:t>
      </w:r>
      <w:proofErr w:type="spellStart"/>
      <w:r w:rsidR="00F62B5A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outdoor</w:t>
      </w:r>
      <w:proofErr w:type="spellEnd"/>
      <w:r w:rsidR="005D15D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.</w:t>
      </w:r>
    </w:p>
    <w:p w:rsidR="005D15D8" w:rsidRDefault="005D15D8" w:rsidP="000C01DD">
      <w:pPr>
        <w:pStyle w:val="Odstavecseseznamem"/>
        <w:numPr>
          <w:ilvl w:val="0"/>
          <w:numId w:val="4"/>
        </w:numP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</w:pPr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Tour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guides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are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people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who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love</w:t>
      </w:r>
      <w:r w:rsidR="003D6CD7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to </w:t>
      </w:r>
      <w:proofErr w:type="spellStart"/>
      <w:r w:rsidR="003D6CD7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tell</w:t>
      </w:r>
      <w:proofErr w:type="spellEnd"/>
      <w:r w:rsidR="003D6CD7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3D6CD7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jokes</w:t>
      </w:r>
      <w:proofErr w:type="spellEnd"/>
      <w:r w:rsidR="003D6CD7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and </w:t>
      </w:r>
      <w:proofErr w:type="spellStart"/>
      <w:r w:rsidR="003D6CD7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tales</w:t>
      </w:r>
      <w:proofErr w:type="spellEnd"/>
      <w:r w:rsidR="003D6CD7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, make </w:t>
      </w:r>
      <w:proofErr w:type="spellStart"/>
      <w:r w:rsidR="003D6CD7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people</w:t>
      </w:r>
      <w:proofErr w:type="spellEnd"/>
      <w:r w:rsidR="003D6CD7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3D6CD7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laugh</w:t>
      </w:r>
      <w:proofErr w:type="spellEnd"/>
      <w:r w:rsidR="003D6CD7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r w:rsidR="003D6CD7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and </w:t>
      </w:r>
      <w:proofErr w:type="spellStart"/>
      <w:r w:rsidR="003D6CD7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keep</w:t>
      </w:r>
      <w:proofErr w:type="spellEnd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their</w:t>
      </w:r>
      <w:proofErr w:type="spellEnd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attention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.</w:t>
      </w:r>
    </w:p>
    <w:p w:rsidR="005D15D8" w:rsidRDefault="00E802C5" w:rsidP="000C01DD">
      <w:pPr>
        <w:pStyle w:val="Odstavecseseznamem"/>
        <w:numPr>
          <w:ilvl w:val="0"/>
          <w:numId w:val="4"/>
        </w:numP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</w:pPr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It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is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great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way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to make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friend</w:t>
      </w:r>
      <w:r w:rsidR="003D6CD7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s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no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matter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where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they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come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from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as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they</w:t>
      </w:r>
      <w:proofErr w:type="spellEnd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will</w:t>
      </w:r>
      <w:proofErr w:type="spellEnd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meet</w:t>
      </w:r>
      <w:proofErr w:type="spellEnd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3D6CD7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different</w:t>
      </w:r>
      <w:proofErr w:type="spellEnd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groups</w:t>
      </w:r>
      <w:proofErr w:type="spellEnd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from</w:t>
      </w:r>
      <w:proofErr w:type="spellEnd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all</w:t>
      </w:r>
      <w:proofErr w:type="spellEnd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over</w:t>
      </w:r>
      <w:proofErr w:type="spellEnd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the</w:t>
      </w:r>
      <w:proofErr w:type="spellEnd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world</w:t>
      </w:r>
      <w:proofErr w:type="spellEnd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.</w:t>
      </w:r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There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r w:rsidR="003D6CD7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are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also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new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things</w:t>
      </w:r>
      <w:proofErr w:type="spellEnd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to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learn</w:t>
      </w:r>
      <w:proofErr w:type="spellEnd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from</w:t>
      </w:r>
      <w:proofErr w:type="spellEnd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visitors</w:t>
      </w:r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so being a tour guide is rarely </w:t>
      </w:r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a boring job</w:t>
      </w:r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and it’s always refreshing.</w:t>
      </w:r>
    </w:p>
    <w:p w:rsidR="00E802C5" w:rsidRDefault="003D6CD7" w:rsidP="000C01DD">
      <w:pPr>
        <w:pStyle w:val="Odstavecseseznamem"/>
        <w:numPr>
          <w:ilvl w:val="0"/>
          <w:numId w:val="4"/>
        </w:numP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</w:pPr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Many tour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guides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establish</w:t>
      </w:r>
      <w:proofErr w:type="spellEnd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a</w:t>
      </w:r>
      <w:r w:rsidR="00E802C5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E802C5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great</w:t>
      </w:r>
      <w:proofErr w:type="spellEnd"/>
      <w:r w:rsidR="00E802C5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E802C5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friendship</w:t>
      </w:r>
      <w:proofErr w:type="spellEnd"/>
      <w:r w:rsidR="00E802C5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E802C5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with</w:t>
      </w:r>
      <w:proofErr w:type="spellEnd"/>
      <w:r w:rsidR="00E802C5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E802C5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their</w:t>
      </w:r>
      <w:proofErr w:type="spellEnd"/>
      <w:r w:rsidR="00E802C5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E802C5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visitors</w:t>
      </w:r>
      <w:proofErr w:type="spellEnd"/>
      <w:r w:rsidR="00E802C5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.</w:t>
      </w:r>
    </w:p>
    <w:p w:rsidR="00E802C5" w:rsidRDefault="00E802C5" w:rsidP="000C01DD">
      <w:pPr>
        <w:pStyle w:val="Odstavecseseznamem"/>
        <w:numPr>
          <w:ilvl w:val="0"/>
          <w:numId w:val="4"/>
        </w:numP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</w:pPr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Country tour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guides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have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3D6CD7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an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opportunity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to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travel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to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new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places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A7C0E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cost</w:t>
      </w:r>
      <w:proofErr w:type="spellEnd"/>
      <w:r w:rsidR="00DA7C0E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-free</w:t>
      </w:r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and </w:t>
      </w:r>
      <w:proofErr w:type="spellStart"/>
      <w:r w:rsidR="003D6CD7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leading</w:t>
      </w:r>
      <w:proofErr w:type="spellEnd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tours</w:t>
      </w:r>
      <w:proofErr w:type="spellEnd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to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new</w:t>
      </w:r>
      <w:proofErr w:type="spellEnd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destinations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can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be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challenging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but </w:t>
      </w:r>
      <w:proofErr w:type="spellStart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at</w:t>
      </w:r>
      <w:proofErr w:type="spellEnd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the</w:t>
      </w:r>
      <w:proofErr w:type="spellEnd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same</w:t>
      </w:r>
      <w:proofErr w:type="spellEnd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time</w:t>
      </w:r>
      <w:proofErr w:type="spellEnd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3D6CD7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exciting</w:t>
      </w:r>
      <w:proofErr w:type="spellEnd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.</w:t>
      </w:r>
    </w:p>
    <w:p w:rsidR="00012601" w:rsidRDefault="00012601" w:rsidP="000C01DD">
      <w:pPr>
        <w:pStyle w:val="Odstavecseseznamem"/>
        <w:numPr>
          <w:ilvl w:val="0"/>
          <w:numId w:val="4"/>
        </w:numP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</w:pPr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City guides</w:t>
      </w:r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are mostly free of charge at most attractions, sites or special events.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Their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employer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A7C0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covers</w:t>
      </w:r>
      <w:proofErr w:type="spellEnd"/>
      <w:r w:rsidR="00DA7C0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A7C0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the</w:t>
      </w:r>
      <w:proofErr w:type="spellEnd"/>
      <w:r w:rsidR="00DA7C0E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A7C0E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cost</w:t>
      </w:r>
      <w:proofErr w:type="spellEnd"/>
      <w:r w:rsidR="00DA7C0E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A7C0E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of</w:t>
      </w:r>
      <w:proofErr w:type="spellEnd"/>
      <w:r w:rsidR="00DA7C0E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entrance</w:t>
      </w:r>
      <w:proofErr w:type="spellEnd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fees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and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some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sites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/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attractions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may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even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provide additional complimentary catering</w:t>
      </w:r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for tour guides.</w:t>
      </w:r>
    </w:p>
    <w:p w:rsidR="00012601" w:rsidRDefault="00012601" w:rsidP="000C01DD">
      <w:pPr>
        <w:pStyle w:val="Odstavecseseznamem"/>
        <w:numPr>
          <w:ilvl w:val="0"/>
          <w:numId w:val="4"/>
        </w:numP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</w:pPr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Tour guides are paid a salary but they </w:t>
      </w:r>
      <w:r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often earn a significan amount of money in tips from the visitors</w:t>
      </w:r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if the job </w:t>
      </w:r>
      <w:proofErr w:type="gram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is done</w:t>
      </w:r>
      <w:proofErr w:type="gram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well.</w:t>
      </w:r>
    </w:p>
    <w:p w:rsidR="00012601" w:rsidRPr="000C01DD" w:rsidRDefault="00C2330D" w:rsidP="000C01DD">
      <w:pPr>
        <w:pStyle w:val="Odstavecseseznamem"/>
        <w:numPr>
          <w:ilvl w:val="0"/>
          <w:numId w:val="4"/>
        </w:numP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</w:pPr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Tour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guiding</w:t>
      </w:r>
      <w:proofErr w:type="spellEnd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is</w:t>
      </w:r>
      <w:proofErr w:type="spellEnd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an</w:t>
      </w:r>
      <w:proofErr w:type="spellEnd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occupation</w:t>
      </w:r>
      <w:proofErr w:type="spellEnd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that</w:t>
      </w:r>
      <w:proofErr w:type="spellEnd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suit</w:t>
      </w:r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s</w:t>
      </w:r>
      <w:proofErr w:type="spellEnd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 lot </w:t>
      </w:r>
      <w:proofErr w:type="spellStart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of</w:t>
      </w:r>
      <w:proofErr w:type="spellEnd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people</w:t>
      </w:r>
      <w:proofErr w:type="spellEnd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if</w:t>
      </w:r>
      <w:proofErr w:type="spellEnd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they</w:t>
      </w:r>
      <w:proofErr w:type="spellEnd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can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work</w:t>
      </w:r>
      <w:proofErr w:type="spellEnd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extra</w:t>
      </w:r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time</w:t>
      </w:r>
      <w:proofErr w:type="spellEnd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because</w:t>
      </w:r>
      <w:proofErr w:type="spellEnd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the</w:t>
      </w:r>
      <w:proofErr w:type="spellEnd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012601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working</w:t>
      </w:r>
      <w:proofErr w:type="spellEnd"/>
      <w:r w:rsidR="00012601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012601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hours</w:t>
      </w:r>
      <w:proofErr w:type="spellEnd"/>
      <w:r w:rsidR="00012601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012601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for</w:t>
      </w:r>
      <w:proofErr w:type="spellEnd"/>
      <w:r w:rsidR="00012601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tour </w:t>
      </w:r>
      <w:proofErr w:type="spellStart"/>
      <w:r w:rsidR="00012601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guides</w:t>
      </w:r>
      <w:proofErr w:type="spellEnd"/>
      <w:r w:rsidR="00012601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are </w:t>
      </w:r>
      <w:proofErr w:type="spellStart"/>
      <w:r w:rsidR="00012601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flexible</w:t>
      </w:r>
      <w:proofErr w:type="spellEnd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.</w:t>
      </w:r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It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is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suitable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for</w:t>
      </w:r>
      <w:proofErr w:type="spellEnd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s</w:t>
      </w:r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tudents</w:t>
      </w:r>
      <w:proofErr w:type="spellEnd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, </w:t>
      </w:r>
      <w:proofErr w:type="spellStart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people</w:t>
      </w:r>
      <w:proofErr w:type="spellEnd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on </w:t>
      </w:r>
      <w:proofErr w:type="spellStart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their</w:t>
      </w:r>
      <w:proofErr w:type="spellEnd"/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overseas experience, </w:t>
      </w:r>
      <w:r w:rsidR="00012601" w:rsidRPr="00152F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semi-retired people</w:t>
      </w:r>
      <w:r w:rsidR="00012601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or for those who prefer seasonal work</w:t>
      </w:r>
    </w:p>
    <w:p w:rsidR="00FD5475" w:rsidRPr="001A6FEA" w:rsidRDefault="00FD5475">
      <w:pP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</w:pPr>
    </w:p>
    <w:sectPr w:rsidR="00FD5475" w:rsidRPr="001A6F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F6024"/>
    <w:multiLevelType w:val="hybridMultilevel"/>
    <w:tmpl w:val="4C84D2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AC7249"/>
    <w:multiLevelType w:val="hybridMultilevel"/>
    <w:tmpl w:val="D87C9F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BE7DED"/>
    <w:multiLevelType w:val="hybridMultilevel"/>
    <w:tmpl w:val="D30E72D2"/>
    <w:lvl w:ilvl="0" w:tplc="5C74423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784D48"/>
    <w:multiLevelType w:val="hybridMultilevel"/>
    <w:tmpl w:val="CCE2838C"/>
    <w:lvl w:ilvl="0" w:tplc="CED2FBC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495"/>
    <w:rsid w:val="00006179"/>
    <w:rsid w:val="00012601"/>
    <w:rsid w:val="000B3803"/>
    <w:rsid w:val="000C01DD"/>
    <w:rsid w:val="000E2769"/>
    <w:rsid w:val="001058AD"/>
    <w:rsid w:val="001451B0"/>
    <w:rsid w:val="00152F37"/>
    <w:rsid w:val="0015504D"/>
    <w:rsid w:val="001A6FEA"/>
    <w:rsid w:val="001B45D2"/>
    <w:rsid w:val="001E7644"/>
    <w:rsid w:val="00261152"/>
    <w:rsid w:val="002725B6"/>
    <w:rsid w:val="00294EF3"/>
    <w:rsid w:val="002A097D"/>
    <w:rsid w:val="003325D9"/>
    <w:rsid w:val="00361928"/>
    <w:rsid w:val="00376E3F"/>
    <w:rsid w:val="003D6CD7"/>
    <w:rsid w:val="003F3E73"/>
    <w:rsid w:val="004040EF"/>
    <w:rsid w:val="004122B7"/>
    <w:rsid w:val="00416495"/>
    <w:rsid w:val="004506B6"/>
    <w:rsid w:val="004551BF"/>
    <w:rsid w:val="004B2AD2"/>
    <w:rsid w:val="004C50C4"/>
    <w:rsid w:val="005D15D8"/>
    <w:rsid w:val="00641036"/>
    <w:rsid w:val="00691073"/>
    <w:rsid w:val="00807B7B"/>
    <w:rsid w:val="008A4E7A"/>
    <w:rsid w:val="008B7387"/>
    <w:rsid w:val="00923EAB"/>
    <w:rsid w:val="00926D0B"/>
    <w:rsid w:val="00940C84"/>
    <w:rsid w:val="009B387F"/>
    <w:rsid w:val="009B3F1E"/>
    <w:rsid w:val="009E29C2"/>
    <w:rsid w:val="009F230F"/>
    <w:rsid w:val="00A229CD"/>
    <w:rsid w:val="00A24856"/>
    <w:rsid w:val="00A36F03"/>
    <w:rsid w:val="00A80CA1"/>
    <w:rsid w:val="00A910AB"/>
    <w:rsid w:val="00AE4705"/>
    <w:rsid w:val="00BA280D"/>
    <w:rsid w:val="00BE2CA5"/>
    <w:rsid w:val="00C2330D"/>
    <w:rsid w:val="00C23752"/>
    <w:rsid w:val="00C6578A"/>
    <w:rsid w:val="00C82B9B"/>
    <w:rsid w:val="00CB0736"/>
    <w:rsid w:val="00CC1FE9"/>
    <w:rsid w:val="00D0082E"/>
    <w:rsid w:val="00D23BD6"/>
    <w:rsid w:val="00D377F0"/>
    <w:rsid w:val="00DA3948"/>
    <w:rsid w:val="00DA7C0E"/>
    <w:rsid w:val="00E42937"/>
    <w:rsid w:val="00E62CEA"/>
    <w:rsid w:val="00E70620"/>
    <w:rsid w:val="00E74F4A"/>
    <w:rsid w:val="00E77AD9"/>
    <w:rsid w:val="00E802C5"/>
    <w:rsid w:val="00EC39B2"/>
    <w:rsid w:val="00ED30D7"/>
    <w:rsid w:val="00F23B3F"/>
    <w:rsid w:val="00F452E1"/>
    <w:rsid w:val="00F62B5A"/>
    <w:rsid w:val="00F93565"/>
    <w:rsid w:val="00FC429E"/>
    <w:rsid w:val="00FC5BD5"/>
    <w:rsid w:val="00FD5475"/>
    <w:rsid w:val="00FD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1649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16495"/>
    <w:pPr>
      <w:ind w:left="720"/>
      <w:contextualSpacing/>
    </w:pPr>
  </w:style>
  <w:style w:type="character" w:customStyle="1" w:styleId="st">
    <w:name w:val="st"/>
    <w:basedOn w:val="Standardnpsmoodstavce"/>
    <w:rsid w:val="009F230F"/>
  </w:style>
  <w:style w:type="paragraph" w:styleId="Textbubliny">
    <w:name w:val="Balloon Text"/>
    <w:basedOn w:val="Normln"/>
    <w:link w:val="TextbublinyChar"/>
    <w:uiPriority w:val="99"/>
    <w:semiHidden/>
    <w:unhideWhenUsed/>
    <w:rsid w:val="009B3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38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1649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16495"/>
    <w:pPr>
      <w:ind w:left="720"/>
      <w:contextualSpacing/>
    </w:pPr>
  </w:style>
  <w:style w:type="character" w:customStyle="1" w:styleId="st">
    <w:name w:val="st"/>
    <w:basedOn w:val="Standardnpsmoodstavce"/>
    <w:rsid w:val="009F230F"/>
  </w:style>
  <w:style w:type="paragraph" w:styleId="Textbubliny">
    <w:name w:val="Balloon Text"/>
    <w:basedOn w:val="Normln"/>
    <w:link w:val="TextbublinyChar"/>
    <w:uiPriority w:val="99"/>
    <w:semiHidden/>
    <w:unhideWhenUsed/>
    <w:rsid w:val="009B3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38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6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BxpLdVCSMY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1E1032F2</Template>
  <TotalTime>38</TotalTime>
  <Pages>1</Pages>
  <Words>322</Words>
  <Characters>1903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OAHS</cp:lastModifiedBy>
  <cp:revision>8</cp:revision>
  <cp:lastPrinted>2018-01-10T08:41:00Z</cp:lastPrinted>
  <dcterms:created xsi:type="dcterms:W3CDTF">2018-01-08T21:56:00Z</dcterms:created>
  <dcterms:modified xsi:type="dcterms:W3CDTF">2019-07-08T08:34:00Z</dcterms:modified>
</cp:coreProperties>
</file>